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D464C" w14:textId="77777777" w:rsidR="006A5E85" w:rsidRDefault="006A5E85" w:rsidP="0044281F">
      <w:pPr>
        <w:spacing w:after="0" w:line="240" w:lineRule="auto"/>
        <w:jc w:val="both"/>
        <w:rPr>
          <w:rFonts w:ascii="Times New Roman" w:eastAsia="Times New Roman" w:hAnsi="Times New Roman" w:cstheme="minorHAnsi"/>
          <w:sz w:val="24"/>
          <w:szCs w:val="24"/>
          <w:lang w:eastAsia="et-EE"/>
        </w:rPr>
      </w:pPr>
    </w:p>
    <w:p w14:paraId="21C4CE82" w14:textId="77777777" w:rsidR="003E4C1B" w:rsidRDefault="003E4C1B" w:rsidP="00A17773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14:paraId="622156A6" w14:textId="77777777" w:rsidR="004C0325" w:rsidRDefault="004C0325" w:rsidP="00381855"/>
    <w:p w14:paraId="744199A2" w14:textId="36138661" w:rsidR="00381855" w:rsidRPr="00097CA0" w:rsidRDefault="00191087" w:rsidP="00381855">
      <w:r>
        <w:t>RMK</w:t>
      </w:r>
      <w:r>
        <w:tab/>
      </w:r>
      <w:r>
        <w:tab/>
      </w:r>
      <w:r w:rsidR="00381855" w:rsidRPr="00097CA0">
        <w:tab/>
      </w:r>
      <w:r w:rsidR="00381855" w:rsidRPr="00097CA0">
        <w:tab/>
      </w:r>
      <w:r w:rsidR="00381855" w:rsidRPr="00097CA0">
        <w:tab/>
      </w:r>
      <w:r w:rsidR="00381855" w:rsidRPr="00097CA0">
        <w:tab/>
      </w:r>
      <w:r w:rsidR="00381855" w:rsidRPr="00097CA0">
        <w:tab/>
      </w:r>
      <w:r w:rsidR="00381855" w:rsidRPr="00097CA0">
        <w:tab/>
        <w:t xml:space="preserve">Teie: </w:t>
      </w:r>
    </w:p>
    <w:p w14:paraId="13AFC6DA" w14:textId="1DEC2103" w:rsidR="00381855" w:rsidRPr="00097CA0" w:rsidRDefault="00191087" w:rsidP="00381855">
      <w:hyperlink r:id="rId8" w:history="1">
        <w:r w:rsidRPr="00C4669B">
          <w:rPr>
            <w:rStyle w:val="Hyperlink"/>
          </w:rPr>
          <w:t>info@rmk.ee</w:t>
        </w:r>
      </w:hyperlink>
      <w:r w:rsidR="00381855" w:rsidRPr="004954B6">
        <w:t xml:space="preserve"> </w:t>
      </w:r>
      <w:r w:rsidR="00381855">
        <w:tab/>
      </w:r>
      <w:r w:rsidR="00381855">
        <w:tab/>
      </w:r>
      <w:r w:rsidR="00381855">
        <w:tab/>
      </w:r>
      <w:r w:rsidR="00381855">
        <w:tab/>
      </w:r>
      <w:r w:rsidR="00381855">
        <w:tab/>
      </w:r>
      <w:r>
        <w:t xml:space="preserve">   </w:t>
      </w:r>
      <w:r>
        <w:tab/>
      </w:r>
      <w:r>
        <w:tab/>
      </w:r>
      <w:r w:rsidR="00381855" w:rsidRPr="00097CA0">
        <w:t xml:space="preserve">Meie: </w:t>
      </w:r>
      <w:r>
        <w:t>12</w:t>
      </w:r>
      <w:r w:rsidR="00381855">
        <w:t>.</w:t>
      </w:r>
      <w:r>
        <w:t>0</w:t>
      </w:r>
      <w:r w:rsidR="00381855">
        <w:t>2.20</w:t>
      </w:r>
      <w:r>
        <w:t>25</w:t>
      </w:r>
      <w:r w:rsidR="00381855">
        <w:t xml:space="preserve"> nr</w:t>
      </w:r>
      <w:r w:rsidR="00381855" w:rsidRPr="00381855">
        <w:t xml:space="preserve"> </w:t>
      </w:r>
      <w:r w:rsidR="00381855" w:rsidRPr="00381855">
        <w:rPr>
          <w:rFonts w:asciiTheme="minorHAnsi" w:hAnsiTheme="minorHAnsi" w:cstheme="minorHAnsi"/>
        </w:rPr>
        <w:t>KES 1-11/</w:t>
      </w:r>
      <w:r>
        <w:rPr>
          <w:rFonts w:asciiTheme="minorHAnsi" w:hAnsiTheme="minorHAnsi" w:cstheme="minorHAnsi"/>
        </w:rPr>
        <w:t>25-3</w:t>
      </w:r>
      <w:r w:rsidR="00381855" w:rsidRPr="00381855">
        <w:rPr>
          <w:rFonts w:asciiTheme="minorHAnsi" w:hAnsiTheme="minorHAnsi" w:cstheme="minorHAnsi"/>
        </w:rPr>
        <w:t xml:space="preserve"> </w:t>
      </w:r>
    </w:p>
    <w:p w14:paraId="596C5B5B" w14:textId="77777777" w:rsidR="00381855" w:rsidRPr="00097CA0" w:rsidRDefault="00381855" w:rsidP="00381855">
      <w:r w:rsidRPr="00097CA0">
        <w:tab/>
      </w:r>
      <w:r w:rsidRPr="00097CA0">
        <w:tab/>
      </w:r>
      <w:r w:rsidRPr="00097CA0">
        <w:tab/>
      </w:r>
      <w:r w:rsidRPr="00097CA0">
        <w:tab/>
      </w:r>
      <w:r w:rsidRPr="00097CA0">
        <w:tab/>
      </w:r>
      <w:r w:rsidRPr="00097CA0">
        <w:tab/>
      </w:r>
      <w:r w:rsidRPr="00097CA0">
        <w:tab/>
      </w:r>
      <w:r w:rsidRPr="00097CA0">
        <w:tab/>
      </w:r>
      <w:r w:rsidRPr="00097CA0">
        <w:tab/>
      </w:r>
    </w:p>
    <w:p w14:paraId="69EBAE77" w14:textId="77777777" w:rsidR="00381855" w:rsidRDefault="00381855" w:rsidP="00381855">
      <w:pPr>
        <w:jc w:val="both"/>
        <w:rPr>
          <w:b/>
        </w:rPr>
      </w:pPr>
    </w:p>
    <w:p w14:paraId="533CFF71" w14:textId="3DFD381F" w:rsidR="00381855" w:rsidRPr="00934684" w:rsidRDefault="00191087" w:rsidP="00381855">
      <w:pPr>
        <w:jc w:val="both"/>
        <w:rPr>
          <w:b/>
        </w:rPr>
      </w:pPr>
      <w:r>
        <w:rPr>
          <w:b/>
        </w:rPr>
        <w:t>Niibi ja Niibi II turbatootmsalade kraavide hooldus</w:t>
      </w:r>
    </w:p>
    <w:p w14:paraId="0015252E" w14:textId="77777777" w:rsidR="00381855" w:rsidRDefault="00381855" w:rsidP="00381855">
      <w:pPr>
        <w:jc w:val="both"/>
      </w:pPr>
    </w:p>
    <w:p w14:paraId="3F9A5889" w14:textId="77777777" w:rsidR="00191087" w:rsidRDefault="00381855" w:rsidP="00381855">
      <w:pPr>
        <w:jc w:val="both"/>
      </w:pPr>
      <w:r>
        <w:t xml:space="preserve">Tootsi Turvas AS </w:t>
      </w:r>
      <w:r w:rsidR="00191087">
        <w:t xml:space="preserve">omab Niibi ja Niibi II maavara kaevandamise keskkonnalubasid turba kaevandamiseks ja kuivendusvee juhtimiseks eesvoolu. </w:t>
      </w:r>
    </w:p>
    <w:p w14:paraId="4D14C7A7" w14:textId="6661E7D0" w:rsidR="00191087" w:rsidRDefault="00191087" w:rsidP="00381855">
      <w:pPr>
        <w:jc w:val="both"/>
      </w:pPr>
      <w:r w:rsidRPr="00191087">
        <w:t>KL-514286</w:t>
      </w:r>
      <w:r>
        <w:t xml:space="preserve"> – Niibi II maavara kaevandamise keskkonnaluba</w:t>
      </w:r>
    </w:p>
    <w:p w14:paraId="0BFB6F23" w14:textId="1B1C8ED7" w:rsidR="00191087" w:rsidRDefault="00191087" w:rsidP="00381855">
      <w:pPr>
        <w:jc w:val="both"/>
      </w:pPr>
      <w:r w:rsidRPr="00191087">
        <w:t>LMKL-005</w:t>
      </w:r>
      <w:r>
        <w:t xml:space="preserve"> – Niibi vee erikasutuse ja maavara kaevandamise keskkonnaluba</w:t>
      </w:r>
    </w:p>
    <w:p w14:paraId="2F05933F" w14:textId="77777777" w:rsidR="00306356" w:rsidRDefault="00191087" w:rsidP="00381855">
      <w:pPr>
        <w:jc w:val="both"/>
      </w:pPr>
      <w:r>
        <w:t>Oleme alustanud Niibi II turbatootmisala ettevalmistustöödega ning töö käigus selgus, et tootmisala kuivendusvee juhtimiseks rajatud kraavid kulgevad osaliselt väljaspool turbatootmisala mäeeraldise ja teenindusmaa piire (Vt. jooniseid 1, 1A, 2, 2A</w:t>
      </w:r>
      <w:r w:rsidR="00E2734A">
        <w:t>,</w:t>
      </w:r>
      <w:r>
        <w:t xml:space="preserve"> 2B)</w:t>
      </w:r>
      <w:r w:rsidR="00306356">
        <w:t xml:space="preserve"> asuvatel RMK kinnistutel </w:t>
      </w:r>
      <w:r w:rsidR="00306356" w:rsidRPr="00306356">
        <w:t>44101:001:2031</w:t>
      </w:r>
      <w:r w:rsidR="00306356">
        <w:t xml:space="preserve"> ja </w:t>
      </w:r>
      <w:r w:rsidR="00306356" w:rsidRPr="00306356">
        <w:t>44101:001:2033</w:t>
      </w:r>
      <w:r w:rsidR="004F2944">
        <w:t xml:space="preserve">. </w:t>
      </w:r>
    </w:p>
    <w:p w14:paraId="22C78D9E" w14:textId="77777777" w:rsidR="00306356" w:rsidRDefault="00306356" w:rsidP="00306356"/>
    <w:p w14:paraId="5C90B898" w14:textId="77777777" w:rsidR="00306356" w:rsidRDefault="00306356" w:rsidP="00306356"/>
    <w:p w14:paraId="37068306" w14:textId="239DF3D6" w:rsidR="00306356" w:rsidRDefault="00306356" w:rsidP="00306356">
      <w:r>
        <w:t>Joonis 1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>Joonis 1A</w:t>
      </w:r>
    </w:p>
    <w:p w14:paraId="29E3FBDD" w14:textId="45851CC5" w:rsidR="00306356" w:rsidRDefault="00306356" w:rsidP="00306356">
      <w:r w:rsidRPr="00FA1C32">
        <w:drawing>
          <wp:inline distT="0" distB="0" distL="0" distR="0" wp14:anchorId="526D6688" wp14:editId="71B44D8C">
            <wp:extent cx="2863850" cy="1695802"/>
            <wp:effectExtent l="0" t="0" r="0" b="0"/>
            <wp:docPr id="1829811261" name="Picture 1" descr="Aerial view of a f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811261" name="Picture 1" descr="Aerial view of a farm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1588" cy="172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     </w:t>
      </w:r>
      <w:r w:rsidRPr="00FA1C32">
        <w:drawing>
          <wp:inline distT="0" distB="0" distL="0" distR="0" wp14:anchorId="7B4BC57C" wp14:editId="6765D7DF">
            <wp:extent cx="2929635" cy="1689100"/>
            <wp:effectExtent l="0" t="0" r="4445" b="6350"/>
            <wp:docPr id="1044819665" name="Picture 1" descr="A blue line in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819665" name="Picture 1" descr="A blue line in a field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0612" cy="168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818DC" w14:textId="77777777" w:rsidR="00306356" w:rsidRDefault="00306356" w:rsidP="00306356"/>
    <w:p w14:paraId="37C3B251" w14:textId="77777777" w:rsidR="00306356" w:rsidRDefault="00306356" w:rsidP="00306356"/>
    <w:p w14:paraId="3A1FE97F" w14:textId="77777777" w:rsidR="00306356" w:rsidRDefault="00306356" w:rsidP="00306356"/>
    <w:p w14:paraId="38E70603" w14:textId="77777777" w:rsidR="00306356" w:rsidRDefault="00306356" w:rsidP="00306356"/>
    <w:p w14:paraId="1863DF42" w14:textId="11DE7670" w:rsidR="00306356" w:rsidRDefault="00306356" w:rsidP="00306356">
      <w:r>
        <w:lastRenderedPageBreak/>
        <w:t>Joonis 2</w:t>
      </w:r>
    </w:p>
    <w:p w14:paraId="4A789369" w14:textId="77777777" w:rsidR="00306356" w:rsidRDefault="00306356" w:rsidP="00306356">
      <w:r w:rsidRPr="00FA1C32">
        <w:drawing>
          <wp:inline distT="0" distB="0" distL="0" distR="0" wp14:anchorId="6128E526" wp14:editId="2D95FABA">
            <wp:extent cx="5943600" cy="3939792"/>
            <wp:effectExtent l="0" t="0" r="0" b="3810"/>
            <wp:docPr id="1846994112" name="Picture 1" descr="Aerial view of a land with a po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994112" name="Picture 1" descr="Aerial view of a land with a pon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64299" cy="3953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BF1F9" w14:textId="17E64403" w:rsidR="00306356" w:rsidRDefault="00306356" w:rsidP="00306356">
      <w:r>
        <w:t>Joonis 2 A</w:t>
      </w:r>
      <w:r>
        <w:tab/>
      </w:r>
      <w:r>
        <w:tab/>
      </w:r>
      <w:r>
        <w:tab/>
      </w:r>
      <w:r>
        <w:tab/>
      </w:r>
      <w:r>
        <w:tab/>
      </w:r>
      <w:r>
        <w:tab/>
        <w:t>Joonis 2 B</w:t>
      </w:r>
    </w:p>
    <w:p w14:paraId="6BBD2626" w14:textId="56A6E364" w:rsidR="00306356" w:rsidRDefault="00306356" w:rsidP="00306356">
      <w:r>
        <w:t xml:space="preserve">    </w:t>
      </w:r>
      <w:r w:rsidRPr="00FA1C32">
        <w:drawing>
          <wp:inline distT="0" distB="0" distL="0" distR="0" wp14:anchorId="5DEE2695" wp14:editId="587B37CE">
            <wp:extent cx="2673350" cy="3444508"/>
            <wp:effectExtent l="0" t="0" r="0" b="3810"/>
            <wp:docPr id="508641296" name="Picture 1" descr="A aerial view of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641296" name="Picture 1" descr="A aerial view of a fores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7709" cy="3463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Pr="00FA1C32">
        <w:drawing>
          <wp:inline distT="0" distB="0" distL="0" distR="0" wp14:anchorId="64680DED" wp14:editId="06EB2B2C">
            <wp:extent cx="2984727" cy="2038350"/>
            <wp:effectExtent l="0" t="0" r="6350" b="0"/>
            <wp:docPr id="1655326541" name="Picture 1" descr="A aerial view of a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326541" name="Picture 1" descr="A aerial view of a field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8458" cy="204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96ACC" w14:textId="77777777" w:rsidR="00306356" w:rsidRDefault="00306356" w:rsidP="00381855">
      <w:pPr>
        <w:jc w:val="both"/>
      </w:pPr>
    </w:p>
    <w:p w14:paraId="4C0053DC" w14:textId="77777777" w:rsidR="00306356" w:rsidRDefault="00306356" w:rsidP="00381855">
      <w:pPr>
        <w:jc w:val="both"/>
      </w:pPr>
    </w:p>
    <w:p w14:paraId="1C6BD8E3" w14:textId="77777777" w:rsidR="00306356" w:rsidRDefault="00306356" w:rsidP="00381855">
      <w:pPr>
        <w:jc w:val="both"/>
      </w:pPr>
    </w:p>
    <w:p w14:paraId="436466AF" w14:textId="007B31A0" w:rsidR="00191087" w:rsidRDefault="004F2944" w:rsidP="00381855">
      <w:pPr>
        <w:jc w:val="both"/>
      </w:pPr>
      <w:r>
        <w:lastRenderedPageBreak/>
        <w:t>Lisaks nendele väiksematele kraavide osadele kulgeb kuivendusvee võrk</w:t>
      </w:r>
      <w:r w:rsidR="008803D6">
        <w:t xml:space="preserve"> (sinised jooned kaardil)</w:t>
      </w:r>
      <w:r>
        <w:t xml:space="preserve"> läbi RMK kinnistul (katastritunnus </w:t>
      </w:r>
      <w:r w:rsidRPr="004F2944">
        <w:t>43601:001:0223</w:t>
      </w:r>
      <w:r>
        <w:t>) asuvate kraavide ja settebasseinide eesvoolu, Salajõe jõkke (lisa 1</w:t>
      </w:r>
      <w:r w:rsidR="00306356">
        <w:t>, kuivendusvõrgu plaan</w:t>
      </w:r>
      <w:r>
        <w:t xml:space="preserve">). </w:t>
      </w:r>
    </w:p>
    <w:p w14:paraId="0EA589EB" w14:textId="44A293FA" w:rsidR="008803D6" w:rsidRDefault="008803D6" w:rsidP="00381855">
      <w:pPr>
        <w:jc w:val="both"/>
      </w:pPr>
      <w:r>
        <w:t xml:space="preserve">Joonis 3, väljavõte kuivendusvõrgu plaanist. </w:t>
      </w:r>
    </w:p>
    <w:p w14:paraId="0E0EC253" w14:textId="528E796E" w:rsidR="008803D6" w:rsidRDefault="008803D6" w:rsidP="00381855">
      <w:pPr>
        <w:jc w:val="both"/>
      </w:pPr>
      <w:r w:rsidRPr="008803D6">
        <w:drawing>
          <wp:inline distT="0" distB="0" distL="0" distR="0" wp14:anchorId="3ED551D8" wp14:editId="25A911BD">
            <wp:extent cx="6120765" cy="4585970"/>
            <wp:effectExtent l="0" t="0" r="0" b="5080"/>
            <wp:docPr id="2089066298" name="Picture 1" descr="A aerial view of a f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066298" name="Picture 1" descr="A aerial view of a farm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58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EB267" w14:textId="77777777" w:rsidR="008803D6" w:rsidRDefault="008803D6" w:rsidP="00381855">
      <w:pPr>
        <w:jc w:val="both"/>
      </w:pPr>
    </w:p>
    <w:p w14:paraId="0020A22D" w14:textId="621A4890" w:rsidR="004F2944" w:rsidRDefault="004F2944" w:rsidP="00381855">
      <w:pPr>
        <w:jc w:val="both"/>
      </w:pPr>
      <w:r>
        <w:t>Soovime RMK kooskõlastust kõiki</w:t>
      </w:r>
      <w:r w:rsidR="00306356">
        <w:t>de</w:t>
      </w:r>
      <w:r>
        <w:t xml:space="preserve"> Niibi ja Niibi II turbatootmisala teenindavate kraavide hoolduseks, mis asuvad RMK kinnistutel</w:t>
      </w:r>
      <w:r w:rsidR="00306356">
        <w:t xml:space="preserve"> </w:t>
      </w:r>
      <w:r w:rsidR="00306356" w:rsidRPr="00306356">
        <w:t>44101:001:2031</w:t>
      </w:r>
      <w:r w:rsidR="00306356">
        <w:t>,</w:t>
      </w:r>
      <w:r w:rsidR="00306356">
        <w:t xml:space="preserve"> </w:t>
      </w:r>
      <w:r w:rsidR="00306356" w:rsidRPr="00306356">
        <w:t>44101:001:2033</w:t>
      </w:r>
      <w:r w:rsidR="00306356">
        <w:t xml:space="preserve"> ja </w:t>
      </w:r>
      <w:r w:rsidR="00306356" w:rsidRPr="004F2944">
        <w:t>43601:001:0223</w:t>
      </w:r>
    </w:p>
    <w:p w14:paraId="05F3C0D0" w14:textId="77777777" w:rsidR="00381855" w:rsidRDefault="00381855" w:rsidP="00381855">
      <w:pPr>
        <w:jc w:val="both"/>
      </w:pPr>
    </w:p>
    <w:p w14:paraId="19DE6B06" w14:textId="77777777" w:rsidR="00A17773" w:rsidRPr="00517FA2" w:rsidRDefault="00A17773" w:rsidP="00A17773">
      <w:pPr>
        <w:spacing w:after="0" w:line="240" w:lineRule="auto"/>
        <w:rPr>
          <w:rFonts w:asciiTheme="minorHAnsi" w:hAnsiTheme="minorHAnsi" w:cstheme="minorHAnsi"/>
          <w:lang w:eastAsia="et-EE"/>
        </w:rPr>
      </w:pPr>
      <w:r w:rsidRPr="00517FA2">
        <w:rPr>
          <w:rFonts w:asciiTheme="minorHAnsi" w:hAnsiTheme="minorHAnsi" w:cstheme="minorHAnsi"/>
          <w:lang w:eastAsia="et-EE"/>
        </w:rPr>
        <w:t>Lugupidamisega</w:t>
      </w:r>
    </w:p>
    <w:p w14:paraId="04BC8865" w14:textId="77777777" w:rsidR="00A17773" w:rsidRPr="00517FA2" w:rsidRDefault="00A17773" w:rsidP="00A17773">
      <w:pPr>
        <w:spacing w:after="0" w:line="240" w:lineRule="auto"/>
        <w:rPr>
          <w:rFonts w:asciiTheme="minorHAnsi" w:hAnsiTheme="minorHAnsi" w:cstheme="minorHAnsi"/>
          <w:lang w:eastAsia="et-EE"/>
        </w:rPr>
      </w:pPr>
    </w:p>
    <w:p w14:paraId="4FC93B8B" w14:textId="77777777" w:rsidR="00A17773" w:rsidRPr="00517FA2" w:rsidRDefault="00A17773" w:rsidP="00A17773">
      <w:pPr>
        <w:spacing w:after="0" w:line="240" w:lineRule="auto"/>
        <w:rPr>
          <w:rFonts w:asciiTheme="minorHAnsi" w:hAnsiTheme="minorHAnsi" w:cstheme="minorHAnsi"/>
          <w:i/>
          <w:lang w:eastAsia="et-EE"/>
        </w:rPr>
      </w:pPr>
      <w:r w:rsidRPr="00517FA2">
        <w:rPr>
          <w:rFonts w:asciiTheme="minorHAnsi" w:hAnsiTheme="minorHAnsi" w:cstheme="minorHAnsi"/>
          <w:i/>
          <w:lang w:eastAsia="et-EE"/>
        </w:rPr>
        <w:t>/Allkirjastatud digitaalselt/</w:t>
      </w:r>
    </w:p>
    <w:p w14:paraId="051A3974" w14:textId="77777777" w:rsidR="00E5405E" w:rsidRPr="00517FA2" w:rsidRDefault="00E5405E" w:rsidP="00A17773">
      <w:pPr>
        <w:spacing w:after="0" w:line="240" w:lineRule="auto"/>
        <w:rPr>
          <w:rFonts w:asciiTheme="minorHAnsi" w:hAnsiTheme="minorHAnsi" w:cstheme="minorHAnsi"/>
          <w:lang w:eastAsia="et-EE"/>
        </w:rPr>
      </w:pPr>
    </w:p>
    <w:p w14:paraId="3330A177" w14:textId="6742B4AD" w:rsidR="00A17773" w:rsidRPr="00517FA2" w:rsidRDefault="00D429DE" w:rsidP="00A17773">
      <w:pPr>
        <w:spacing w:after="0" w:line="240" w:lineRule="auto"/>
        <w:rPr>
          <w:rFonts w:asciiTheme="minorHAnsi" w:hAnsiTheme="minorHAnsi" w:cstheme="minorHAnsi"/>
          <w:lang w:eastAsia="et-EE"/>
        </w:rPr>
      </w:pPr>
      <w:r w:rsidRPr="00517FA2">
        <w:rPr>
          <w:rFonts w:asciiTheme="minorHAnsi" w:hAnsiTheme="minorHAnsi" w:cstheme="minorHAnsi"/>
          <w:lang w:eastAsia="et-EE"/>
        </w:rPr>
        <w:t>Evelin Krekker</w:t>
      </w:r>
    </w:p>
    <w:p w14:paraId="59509FE3" w14:textId="33248365" w:rsidR="0017029B" w:rsidRPr="00517FA2" w:rsidRDefault="0028452F" w:rsidP="00A17773">
      <w:pPr>
        <w:spacing w:after="0" w:line="240" w:lineRule="auto"/>
        <w:rPr>
          <w:rFonts w:asciiTheme="minorHAnsi" w:hAnsiTheme="minorHAnsi" w:cstheme="minorHAnsi"/>
          <w:lang w:eastAsia="et-EE"/>
        </w:rPr>
      </w:pPr>
      <w:r w:rsidRPr="00517FA2">
        <w:rPr>
          <w:rFonts w:asciiTheme="minorHAnsi" w:hAnsiTheme="minorHAnsi" w:cstheme="minorHAnsi"/>
          <w:lang w:eastAsia="et-EE"/>
        </w:rPr>
        <w:t xml:space="preserve">AS </w:t>
      </w:r>
      <w:r w:rsidR="00D429DE" w:rsidRPr="00517FA2">
        <w:rPr>
          <w:rFonts w:asciiTheme="minorHAnsi" w:hAnsiTheme="minorHAnsi" w:cstheme="minorHAnsi"/>
          <w:lang w:eastAsia="et-EE"/>
        </w:rPr>
        <w:t>Tootsi Turvas</w:t>
      </w:r>
    </w:p>
    <w:p w14:paraId="76492C3D" w14:textId="19D0DD42" w:rsidR="00D429DE" w:rsidRPr="00517FA2" w:rsidRDefault="00D429DE" w:rsidP="00A17773">
      <w:pPr>
        <w:spacing w:after="0" w:line="240" w:lineRule="auto"/>
        <w:rPr>
          <w:rFonts w:asciiTheme="minorHAnsi" w:hAnsiTheme="minorHAnsi" w:cstheme="minorHAnsi"/>
          <w:lang w:eastAsia="et-EE"/>
        </w:rPr>
      </w:pPr>
      <w:r w:rsidRPr="00517FA2">
        <w:rPr>
          <w:rFonts w:asciiTheme="minorHAnsi" w:hAnsiTheme="minorHAnsi" w:cstheme="minorHAnsi"/>
          <w:lang w:eastAsia="et-EE"/>
        </w:rPr>
        <w:t>Keskkonnajuht</w:t>
      </w:r>
    </w:p>
    <w:p w14:paraId="7CC4E6BE" w14:textId="28D508F3" w:rsidR="00E5405E" w:rsidRPr="00517FA2" w:rsidRDefault="00E5405E" w:rsidP="00A17773">
      <w:pPr>
        <w:spacing w:after="0" w:line="240" w:lineRule="auto"/>
        <w:rPr>
          <w:rFonts w:asciiTheme="minorHAnsi" w:hAnsiTheme="minorHAnsi" w:cstheme="minorHAnsi"/>
          <w:lang w:eastAsia="et-EE"/>
        </w:rPr>
      </w:pPr>
    </w:p>
    <w:p w14:paraId="127811DD" w14:textId="23520FB2" w:rsidR="00D219A3" w:rsidRDefault="00D219A3" w:rsidP="00A17773">
      <w:pPr>
        <w:spacing w:after="0" w:line="240" w:lineRule="auto"/>
        <w:rPr>
          <w:rFonts w:asciiTheme="minorHAnsi" w:hAnsiTheme="minorHAnsi" w:cstheme="minorHAnsi"/>
          <w:lang w:eastAsia="et-EE"/>
        </w:rPr>
      </w:pPr>
    </w:p>
    <w:p w14:paraId="6F5759AA" w14:textId="77777777" w:rsidR="00306356" w:rsidRDefault="00306356" w:rsidP="00A17773">
      <w:pPr>
        <w:spacing w:after="0" w:line="240" w:lineRule="auto"/>
        <w:rPr>
          <w:rFonts w:asciiTheme="minorHAnsi" w:hAnsiTheme="minorHAnsi" w:cstheme="minorHAnsi"/>
          <w:lang w:eastAsia="et-EE"/>
        </w:rPr>
      </w:pPr>
    </w:p>
    <w:p w14:paraId="7CAAEDB3" w14:textId="77777777" w:rsidR="00306356" w:rsidRPr="00517FA2" w:rsidRDefault="00306356" w:rsidP="00A17773">
      <w:pPr>
        <w:spacing w:after="0" w:line="240" w:lineRule="auto"/>
        <w:rPr>
          <w:rFonts w:asciiTheme="minorHAnsi" w:hAnsiTheme="minorHAnsi" w:cstheme="minorHAnsi"/>
          <w:lang w:eastAsia="et-EE"/>
        </w:rPr>
      </w:pPr>
    </w:p>
    <w:p w14:paraId="1E30F349" w14:textId="55FE0AB3" w:rsidR="00D219A3" w:rsidRPr="00517FA2" w:rsidRDefault="004F2944" w:rsidP="00A17773">
      <w:pPr>
        <w:spacing w:after="0" w:line="240" w:lineRule="auto"/>
        <w:rPr>
          <w:rFonts w:asciiTheme="minorHAnsi" w:hAnsiTheme="minorHAnsi" w:cstheme="minorHAnsi"/>
          <w:lang w:eastAsia="et-EE"/>
        </w:rPr>
      </w:pPr>
      <w:r>
        <w:t>lisa 1</w:t>
      </w:r>
      <w:r>
        <w:t xml:space="preserve"> -</w:t>
      </w:r>
      <w:r>
        <w:t xml:space="preserve"> kuivendusvõrgu plaan</w:t>
      </w:r>
    </w:p>
    <w:p w14:paraId="1F88C899" w14:textId="5D845784" w:rsidR="004C0325" w:rsidRDefault="004C0325" w:rsidP="00A17773">
      <w:pPr>
        <w:spacing w:after="0" w:line="240" w:lineRule="auto"/>
        <w:rPr>
          <w:rFonts w:asciiTheme="minorHAnsi" w:hAnsiTheme="minorHAnsi" w:cstheme="minorHAnsi"/>
          <w:lang w:eastAsia="et-EE"/>
        </w:rPr>
      </w:pPr>
    </w:p>
    <w:sectPr w:rsidR="004C0325" w:rsidSect="00A17773">
      <w:headerReference w:type="first" r:id="rId15"/>
      <w:footerReference w:type="first" r:id="rId16"/>
      <w:pgSz w:w="11905" w:h="16837"/>
      <w:pgMar w:top="1134" w:right="1132" w:bottom="1135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AD347" w14:textId="77777777" w:rsidR="001A65AF" w:rsidRDefault="001A65AF" w:rsidP="00B0025C">
      <w:pPr>
        <w:spacing w:after="0" w:line="240" w:lineRule="auto"/>
      </w:pPr>
      <w:r>
        <w:separator/>
      </w:r>
    </w:p>
  </w:endnote>
  <w:endnote w:type="continuationSeparator" w:id="0">
    <w:p w14:paraId="7A5F52CD" w14:textId="77777777" w:rsidR="001A65AF" w:rsidRDefault="001A65AF" w:rsidP="00B00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E61503" w14:textId="1E2DAA69" w:rsidR="00D429DE" w:rsidRDefault="004F2944">
    <w:pPr>
      <w:pStyle w:val="Footer"/>
    </w:pPr>
    <w:r w:rsidRPr="004F2944">
      <w:drawing>
        <wp:inline distT="0" distB="0" distL="0" distR="0" wp14:anchorId="58EF3571" wp14:editId="2E9B2958">
          <wp:extent cx="6563680" cy="781050"/>
          <wp:effectExtent l="0" t="0" r="8890" b="0"/>
          <wp:docPr id="981231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12311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81950" cy="783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A5DB97" w14:textId="77777777" w:rsidR="00D429DE" w:rsidRDefault="00D429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326EC4" w14:textId="77777777" w:rsidR="001A65AF" w:rsidRDefault="001A65AF" w:rsidP="00B0025C">
      <w:pPr>
        <w:spacing w:after="0" w:line="240" w:lineRule="auto"/>
      </w:pPr>
      <w:r>
        <w:separator/>
      </w:r>
    </w:p>
  </w:footnote>
  <w:footnote w:type="continuationSeparator" w:id="0">
    <w:p w14:paraId="295F5090" w14:textId="77777777" w:rsidR="001A65AF" w:rsidRDefault="001A65AF" w:rsidP="00B00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8BD7D" w14:textId="3FB92149" w:rsidR="00D429DE" w:rsidRDefault="00D429D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44BD6E07" wp14:editId="533810D5">
          <wp:simplePos x="0" y="0"/>
          <wp:positionH relativeFrom="page">
            <wp:posOffset>916940</wp:posOffset>
          </wp:positionH>
          <wp:positionV relativeFrom="page">
            <wp:posOffset>436880</wp:posOffset>
          </wp:positionV>
          <wp:extent cx="5715000" cy="473710"/>
          <wp:effectExtent l="0" t="0" r="0" b="2540"/>
          <wp:wrapNone/>
          <wp:docPr id="3" name="Pil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0" cy="473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7D46CD" w14:textId="77777777" w:rsidR="00F1052E" w:rsidRDefault="00F105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FA30C1"/>
    <w:multiLevelType w:val="hybridMultilevel"/>
    <w:tmpl w:val="3942E190"/>
    <w:lvl w:ilvl="0" w:tplc="EC1C979E">
      <w:start w:val="1"/>
      <w:numFmt w:val="bullet"/>
      <w:lvlText w:val="·"/>
      <w:lvlJc w:val="left"/>
      <w:pPr>
        <w:ind w:left="927" w:hanging="360"/>
      </w:pPr>
      <w:rPr>
        <w:rFonts w:ascii="Courier New" w:hAnsi="Courier New" w:hint="default"/>
        <w:color w:val="auto"/>
      </w:rPr>
    </w:lvl>
    <w:lvl w:ilvl="1" w:tplc="042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EF26E22"/>
    <w:multiLevelType w:val="hybridMultilevel"/>
    <w:tmpl w:val="86888996"/>
    <w:lvl w:ilvl="0" w:tplc="60E229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5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62614"/>
    <w:multiLevelType w:val="hybridMultilevel"/>
    <w:tmpl w:val="F182C38A"/>
    <w:lvl w:ilvl="0" w:tplc="60E229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5B30B4B0">
      <w:start w:val="201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B722E7"/>
    <w:multiLevelType w:val="hybridMultilevel"/>
    <w:tmpl w:val="47E8026C"/>
    <w:lvl w:ilvl="0" w:tplc="5B30B4B0">
      <w:start w:val="201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F97EBB"/>
    <w:multiLevelType w:val="hybridMultilevel"/>
    <w:tmpl w:val="80AA9BC8"/>
    <w:lvl w:ilvl="0" w:tplc="60E229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05354E"/>
    <w:multiLevelType w:val="hybridMultilevel"/>
    <w:tmpl w:val="88826822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0D05A7"/>
    <w:multiLevelType w:val="hybridMultilevel"/>
    <w:tmpl w:val="F06C03E0"/>
    <w:lvl w:ilvl="0" w:tplc="60E229B8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2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6E00D94"/>
    <w:multiLevelType w:val="hybridMultilevel"/>
    <w:tmpl w:val="24427C7C"/>
    <w:lvl w:ilvl="0" w:tplc="EC1C979E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  <w:color w:val="auto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E64862"/>
    <w:multiLevelType w:val="hybridMultilevel"/>
    <w:tmpl w:val="B06CA6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1A489B"/>
    <w:multiLevelType w:val="hybridMultilevel"/>
    <w:tmpl w:val="5420D646"/>
    <w:lvl w:ilvl="0" w:tplc="5B30B4B0">
      <w:start w:val="2011"/>
      <w:numFmt w:val="bullet"/>
      <w:lvlText w:val="-"/>
      <w:lvlJc w:val="left"/>
      <w:pPr>
        <w:ind w:left="643" w:hanging="360"/>
      </w:pPr>
      <w:rPr>
        <w:rFonts w:ascii="Times New Roman" w:hAnsi="Times New Roman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0" w15:restartNumberingAfterBreak="0">
    <w:nsid w:val="5B9408AB"/>
    <w:multiLevelType w:val="hybridMultilevel"/>
    <w:tmpl w:val="62C6BBFA"/>
    <w:lvl w:ilvl="0" w:tplc="60E229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F">
      <w:start w:val="1"/>
      <w:numFmt w:val="decimal"/>
      <w:lvlText w:val="%2."/>
      <w:lvlJc w:val="left"/>
      <w:pPr>
        <w:tabs>
          <w:tab w:val="num" w:pos="3195"/>
        </w:tabs>
        <w:ind w:left="3195" w:hanging="360"/>
      </w:pPr>
      <w:rPr>
        <w:rFonts w:hint="default"/>
        <w:color w:val="auto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642576"/>
    <w:multiLevelType w:val="hybridMultilevel"/>
    <w:tmpl w:val="ABF690D4"/>
    <w:lvl w:ilvl="0" w:tplc="EC1C979E">
      <w:start w:val="1"/>
      <w:numFmt w:val="bullet"/>
      <w:lvlText w:val="·"/>
      <w:lvlJc w:val="left"/>
      <w:pPr>
        <w:ind w:left="720" w:hanging="360"/>
      </w:pPr>
      <w:rPr>
        <w:rFonts w:ascii="Courier New" w:hAnsi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E1318E"/>
    <w:multiLevelType w:val="hybridMultilevel"/>
    <w:tmpl w:val="B1DA7074"/>
    <w:lvl w:ilvl="0" w:tplc="54301E2A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hint="default"/>
      </w:rPr>
    </w:lvl>
    <w:lvl w:ilvl="1" w:tplc="0425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num w:numId="1" w16cid:durableId="1501390436">
    <w:abstractNumId w:val="1"/>
  </w:num>
  <w:num w:numId="2" w16cid:durableId="1232886967">
    <w:abstractNumId w:val="3"/>
  </w:num>
  <w:num w:numId="3" w16cid:durableId="2134133220">
    <w:abstractNumId w:val="2"/>
  </w:num>
  <w:num w:numId="4" w16cid:durableId="43217833">
    <w:abstractNumId w:val="4"/>
  </w:num>
  <w:num w:numId="5" w16cid:durableId="1017003509">
    <w:abstractNumId w:val="7"/>
  </w:num>
  <w:num w:numId="6" w16cid:durableId="1504859866">
    <w:abstractNumId w:val="6"/>
  </w:num>
  <w:num w:numId="7" w16cid:durableId="823005942">
    <w:abstractNumId w:val="0"/>
  </w:num>
  <w:num w:numId="8" w16cid:durableId="71902836">
    <w:abstractNumId w:val="11"/>
  </w:num>
  <w:num w:numId="9" w16cid:durableId="1192960662">
    <w:abstractNumId w:val="12"/>
  </w:num>
  <w:num w:numId="10" w16cid:durableId="1888639698">
    <w:abstractNumId w:val="8"/>
  </w:num>
  <w:num w:numId="11" w16cid:durableId="2117287911">
    <w:abstractNumId w:val="10"/>
  </w:num>
  <w:num w:numId="12" w16cid:durableId="2080007851">
    <w:abstractNumId w:val="9"/>
  </w:num>
  <w:num w:numId="13" w16cid:durableId="1355574622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08"/>
  <w:hyphenationZone w:val="425"/>
  <w:drawingGridHorizontalSpacing w:val="100"/>
  <w:displayHorizontalDrawingGridEvery w:val="0"/>
  <w:displayVertic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8A7"/>
    <w:rsid w:val="0000186A"/>
    <w:rsid w:val="0000350B"/>
    <w:rsid w:val="00011082"/>
    <w:rsid w:val="000130CA"/>
    <w:rsid w:val="00014BB2"/>
    <w:rsid w:val="0001592B"/>
    <w:rsid w:val="00016636"/>
    <w:rsid w:val="00020E16"/>
    <w:rsid w:val="00021F27"/>
    <w:rsid w:val="0002292E"/>
    <w:rsid w:val="0002362E"/>
    <w:rsid w:val="000242D1"/>
    <w:rsid w:val="00025967"/>
    <w:rsid w:val="00025A6D"/>
    <w:rsid w:val="00027D16"/>
    <w:rsid w:val="00041102"/>
    <w:rsid w:val="00042816"/>
    <w:rsid w:val="00044BF9"/>
    <w:rsid w:val="0005472B"/>
    <w:rsid w:val="00074515"/>
    <w:rsid w:val="000747DA"/>
    <w:rsid w:val="000804F1"/>
    <w:rsid w:val="000822BA"/>
    <w:rsid w:val="000859CE"/>
    <w:rsid w:val="00090D1D"/>
    <w:rsid w:val="00092D71"/>
    <w:rsid w:val="00097B9D"/>
    <w:rsid w:val="000A1D0A"/>
    <w:rsid w:val="000A29E9"/>
    <w:rsid w:val="000B0CE1"/>
    <w:rsid w:val="000C1B8A"/>
    <w:rsid w:val="000C5A73"/>
    <w:rsid w:val="000D0059"/>
    <w:rsid w:val="000D507A"/>
    <w:rsid w:val="000D61A3"/>
    <w:rsid w:val="000D7879"/>
    <w:rsid w:val="000E3EFE"/>
    <w:rsid w:val="000E55C7"/>
    <w:rsid w:val="000E6751"/>
    <w:rsid w:val="000F1E73"/>
    <w:rsid w:val="000F2C5D"/>
    <w:rsid w:val="000F37F6"/>
    <w:rsid w:val="000F71DC"/>
    <w:rsid w:val="00101C17"/>
    <w:rsid w:val="0010292E"/>
    <w:rsid w:val="00104B83"/>
    <w:rsid w:val="0011052D"/>
    <w:rsid w:val="001106BA"/>
    <w:rsid w:val="00110823"/>
    <w:rsid w:val="00114A66"/>
    <w:rsid w:val="001305CA"/>
    <w:rsid w:val="00130849"/>
    <w:rsid w:val="00134EBA"/>
    <w:rsid w:val="001358FB"/>
    <w:rsid w:val="001379AE"/>
    <w:rsid w:val="00144D73"/>
    <w:rsid w:val="00150787"/>
    <w:rsid w:val="0016058A"/>
    <w:rsid w:val="00160D45"/>
    <w:rsid w:val="00164583"/>
    <w:rsid w:val="00165D35"/>
    <w:rsid w:val="00167EF9"/>
    <w:rsid w:val="0017029B"/>
    <w:rsid w:val="00172155"/>
    <w:rsid w:val="00173D4A"/>
    <w:rsid w:val="00173F63"/>
    <w:rsid w:val="00184DF5"/>
    <w:rsid w:val="0019005E"/>
    <w:rsid w:val="00191087"/>
    <w:rsid w:val="001A370B"/>
    <w:rsid w:val="001A65AF"/>
    <w:rsid w:val="001B45ED"/>
    <w:rsid w:val="001B4A76"/>
    <w:rsid w:val="001C2772"/>
    <w:rsid w:val="001C4713"/>
    <w:rsid w:val="001C4B91"/>
    <w:rsid w:val="001D02F5"/>
    <w:rsid w:val="001D197B"/>
    <w:rsid w:val="001D2E54"/>
    <w:rsid w:val="001D3E37"/>
    <w:rsid w:val="001D7DA7"/>
    <w:rsid w:val="001E462F"/>
    <w:rsid w:val="001F1463"/>
    <w:rsid w:val="001F4AEF"/>
    <w:rsid w:val="001F5D31"/>
    <w:rsid w:val="001F60CD"/>
    <w:rsid w:val="001F687A"/>
    <w:rsid w:val="002014FF"/>
    <w:rsid w:val="00201766"/>
    <w:rsid w:val="002045F6"/>
    <w:rsid w:val="002059BB"/>
    <w:rsid w:val="00205DED"/>
    <w:rsid w:val="00206B65"/>
    <w:rsid w:val="00215C7F"/>
    <w:rsid w:val="0022173B"/>
    <w:rsid w:val="002241A1"/>
    <w:rsid w:val="00226D11"/>
    <w:rsid w:val="002274FB"/>
    <w:rsid w:val="00227614"/>
    <w:rsid w:val="00231635"/>
    <w:rsid w:val="00234230"/>
    <w:rsid w:val="00236505"/>
    <w:rsid w:val="00237B19"/>
    <w:rsid w:val="002415DA"/>
    <w:rsid w:val="002436F1"/>
    <w:rsid w:val="00247EBA"/>
    <w:rsid w:val="0025454E"/>
    <w:rsid w:val="00271632"/>
    <w:rsid w:val="00274BB1"/>
    <w:rsid w:val="00274EA5"/>
    <w:rsid w:val="00280C7B"/>
    <w:rsid w:val="0028101E"/>
    <w:rsid w:val="00283E99"/>
    <w:rsid w:val="0028452F"/>
    <w:rsid w:val="00284FD6"/>
    <w:rsid w:val="00285609"/>
    <w:rsid w:val="0029087F"/>
    <w:rsid w:val="00290A75"/>
    <w:rsid w:val="00293BBE"/>
    <w:rsid w:val="002A06A3"/>
    <w:rsid w:val="002A1E6D"/>
    <w:rsid w:val="002A4445"/>
    <w:rsid w:val="002A5058"/>
    <w:rsid w:val="002B3321"/>
    <w:rsid w:val="002C0586"/>
    <w:rsid w:val="002C06D2"/>
    <w:rsid w:val="002C57DA"/>
    <w:rsid w:val="002D18D0"/>
    <w:rsid w:val="002E0826"/>
    <w:rsid w:val="002E1CC6"/>
    <w:rsid w:val="002E5DF4"/>
    <w:rsid w:val="002E73D3"/>
    <w:rsid w:val="002F0CB7"/>
    <w:rsid w:val="002F309C"/>
    <w:rsid w:val="002F75EB"/>
    <w:rsid w:val="003009B1"/>
    <w:rsid w:val="00300A4B"/>
    <w:rsid w:val="00302C22"/>
    <w:rsid w:val="003051AD"/>
    <w:rsid w:val="00306356"/>
    <w:rsid w:val="00316D5C"/>
    <w:rsid w:val="00321E19"/>
    <w:rsid w:val="00323366"/>
    <w:rsid w:val="0032789D"/>
    <w:rsid w:val="00327E04"/>
    <w:rsid w:val="003354DE"/>
    <w:rsid w:val="003375CC"/>
    <w:rsid w:val="00342060"/>
    <w:rsid w:val="00345B28"/>
    <w:rsid w:val="00351D3F"/>
    <w:rsid w:val="00353F61"/>
    <w:rsid w:val="00354AC7"/>
    <w:rsid w:val="003644AC"/>
    <w:rsid w:val="00376BED"/>
    <w:rsid w:val="00381855"/>
    <w:rsid w:val="00382F59"/>
    <w:rsid w:val="00394DB9"/>
    <w:rsid w:val="003A0A40"/>
    <w:rsid w:val="003A1603"/>
    <w:rsid w:val="003A2513"/>
    <w:rsid w:val="003A4D87"/>
    <w:rsid w:val="003A5FEE"/>
    <w:rsid w:val="003A6FD9"/>
    <w:rsid w:val="003B33A5"/>
    <w:rsid w:val="003B3C62"/>
    <w:rsid w:val="003C6115"/>
    <w:rsid w:val="003D0E9E"/>
    <w:rsid w:val="003D20E9"/>
    <w:rsid w:val="003D6193"/>
    <w:rsid w:val="003E4C1B"/>
    <w:rsid w:val="003E503B"/>
    <w:rsid w:val="003E6AEF"/>
    <w:rsid w:val="003F3905"/>
    <w:rsid w:val="00402886"/>
    <w:rsid w:val="00410967"/>
    <w:rsid w:val="00412FB3"/>
    <w:rsid w:val="004130B2"/>
    <w:rsid w:val="00421536"/>
    <w:rsid w:val="00421E15"/>
    <w:rsid w:val="004250A9"/>
    <w:rsid w:val="00425C45"/>
    <w:rsid w:val="00427198"/>
    <w:rsid w:val="00431C76"/>
    <w:rsid w:val="00432155"/>
    <w:rsid w:val="004404F1"/>
    <w:rsid w:val="00442185"/>
    <w:rsid w:val="0044281F"/>
    <w:rsid w:val="00445EF4"/>
    <w:rsid w:val="004473BA"/>
    <w:rsid w:val="00451C49"/>
    <w:rsid w:val="00453861"/>
    <w:rsid w:val="00462FBB"/>
    <w:rsid w:val="00465959"/>
    <w:rsid w:val="00470FB5"/>
    <w:rsid w:val="004735B5"/>
    <w:rsid w:val="004763F8"/>
    <w:rsid w:val="00487495"/>
    <w:rsid w:val="00491DA6"/>
    <w:rsid w:val="00492A1C"/>
    <w:rsid w:val="004A42E3"/>
    <w:rsid w:val="004B0F80"/>
    <w:rsid w:val="004B387F"/>
    <w:rsid w:val="004C0325"/>
    <w:rsid w:val="004C089A"/>
    <w:rsid w:val="004C3866"/>
    <w:rsid w:val="004C7F4E"/>
    <w:rsid w:val="004D2BF5"/>
    <w:rsid w:val="004E32A7"/>
    <w:rsid w:val="004E4B2A"/>
    <w:rsid w:val="004F11B5"/>
    <w:rsid w:val="004F2944"/>
    <w:rsid w:val="004F5EA8"/>
    <w:rsid w:val="004F60A5"/>
    <w:rsid w:val="004F61BC"/>
    <w:rsid w:val="004F6BBA"/>
    <w:rsid w:val="004F748A"/>
    <w:rsid w:val="005019AC"/>
    <w:rsid w:val="005036CA"/>
    <w:rsid w:val="00503E3A"/>
    <w:rsid w:val="005066D7"/>
    <w:rsid w:val="00507440"/>
    <w:rsid w:val="00507EA2"/>
    <w:rsid w:val="0051418B"/>
    <w:rsid w:val="00517325"/>
    <w:rsid w:val="00517FA2"/>
    <w:rsid w:val="00522993"/>
    <w:rsid w:val="00522FDE"/>
    <w:rsid w:val="00524695"/>
    <w:rsid w:val="00525D5F"/>
    <w:rsid w:val="00537693"/>
    <w:rsid w:val="00540FB1"/>
    <w:rsid w:val="005421D5"/>
    <w:rsid w:val="005423BD"/>
    <w:rsid w:val="005427E6"/>
    <w:rsid w:val="00543868"/>
    <w:rsid w:val="00545937"/>
    <w:rsid w:val="00545C6A"/>
    <w:rsid w:val="00547166"/>
    <w:rsid w:val="00552506"/>
    <w:rsid w:val="00560389"/>
    <w:rsid w:val="00561DCF"/>
    <w:rsid w:val="00561E08"/>
    <w:rsid w:val="00561FDC"/>
    <w:rsid w:val="005638FA"/>
    <w:rsid w:val="00564A7C"/>
    <w:rsid w:val="005659F8"/>
    <w:rsid w:val="00567330"/>
    <w:rsid w:val="005705ED"/>
    <w:rsid w:val="005719F4"/>
    <w:rsid w:val="00575F2F"/>
    <w:rsid w:val="00577173"/>
    <w:rsid w:val="0057769A"/>
    <w:rsid w:val="005776F3"/>
    <w:rsid w:val="00582FF1"/>
    <w:rsid w:val="00583925"/>
    <w:rsid w:val="00583BD0"/>
    <w:rsid w:val="00590C3A"/>
    <w:rsid w:val="005969DD"/>
    <w:rsid w:val="0059749C"/>
    <w:rsid w:val="00597B73"/>
    <w:rsid w:val="00597D3C"/>
    <w:rsid w:val="005A2885"/>
    <w:rsid w:val="005A76A8"/>
    <w:rsid w:val="005A7D0E"/>
    <w:rsid w:val="005B4D27"/>
    <w:rsid w:val="005C055C"/>
    <w:rsid w:val="005C1389"/>
    <w:rsid w:val="005C21EF"/>
    <w:rsid w:val="005C52A4"/>
    <w:rsid w:val="005C67E8"/>
    <w:rsid w:val="005C6E78"/>
    <w:rsid w:val="005D1506"/>
    <w:rsid w:val="005D4ACA"/>
    <w:rsid w:val="005D4C23"/>
    <w:rsid w:val="005E1416"/>
    <w:rsid w:val="005F3521"/>
    <w:rsid w:val="00600099"/>
    <w:rsid w:val="006012A4"/>
    <w:rsid w:val="0060761C"/>
    <w:rsid w:val="00617A3E"/>
    <w:rsid w:val="00623C4B"/>
    <w:rsid w:val="00626BCA"/>
    <w:rsid w:val="006314F7"/>
    <w:rsid w:val="00642953"/>
    <w:rsid w:val="006435C5"/>
    <w:rsid w:val="0064368D"/>
    <w:rsid w:val="00655790"/>
    <w:rsid w:val="0065769E"/>
    <w:rsid w:val="00661D8B"/>
    <w:rsid w:val="00664A17"/>
    <w:rsid w:val="00664B93"/>
    <w:rsid w:val="00665BF6"/>
    <w:rsid w:val="00682F6D"/>
    <w:rsid w:val="00686E24"/>
    <w:rsid w:val="00696770"/>
    <w:rsid w:val="006A16B1"/>
    <w:rsid w:val="006A2FD2"/>
    <w:rsid w:val="006A3922"/>
    <w:rsid w:val="006A5E85"/>
    <w:rsid w:val="006B0C9E"/>
    <w:rsid w:val="006B62E1"/>
    <w:rsid w:val="006B6AD5"/>
    <w:rsid w:val="006B6E11"/>
    <w:rsid w:val="006C4AD5"/>
    <w:rsid w:val="006D0A73"/>
    <w:rsid w:val="006D0E1D"/>
    <w:rsid w:val="006D5C08"/>
    <w:rsid w:val="006D5E34"/>
    <w:rsid w:val="006D6F8A"/>
    <w:rsid w:val="006D75D4"/>
    <w:rsid w:val="006E5950"/>
    <w:rsid w:val="006E5D8F"/>
    <w:rsid w:val="006F0295"/>
    <w:rsid w:val="006F0D7F"/>
    <w:rsid w:val="006F572A"/>
    <w:rsid w:val="00701ADF"/>
    <w:rsid w:val="00701E41"/>
    <w:rsid w:val="00706AC6"/>
    <w:rsid w:val="00710D7A"/>
    <w:rsid w:val="00712310"/>
    <w:rsid w:val="00713B47"/>
    <w:rsid w:val="00714FB0"/>
    <w:rsid w:val="007155BA"/>
    <w:rsid w:val="00715F33"/>
    <w:rsid w:val="007256A9"/>
    <w:rsid w:val="00726344"/>
    <w:rsid w:val="0073138D"/>
    <w:rsid w:val="0073166E"/>
    <w:rsid w:val="0074027F"/>
    <w:rsid w:val="007417F0"/>
    <w:rsid w:val="00741896"/>
    <w:rsid w:val="00742E94"/>
    <w:rsid w:val="007446CA"/>
    <w:rsid w:val="00747C3C"/>
    <w:rsid w:val="0075031D"/>
    <w:rsid w:val="00751E78"/>
    <w:rsid w:val="007522EC"/>
    <w:rsid w:val="00757B01"/>
    <w:rsid w:val="00773C3A"/>
    <w:rsid w:val="00776D6A"/>
    <w:rsid w:val="00785C18"/>
    <w:rsid w:val="00785E38"/>
    <w:rsid w:val="00791B43"/>
    <w:rsid w:val="0079718D"/>
    <w:rsid w:val="007A1D90"/>
    <w:rsid w:val="007A2B8E"/>
    <w:rsid w:val="007A3A9F"/>
    <w:rsid w:val="007A4899"/>
    <w:rsid w:val="007B1DDC"/>
    <w:rsid w:val="007C23D7"/>
    <w:rsid w:val="007C51B6"/>
    <w:rsid w:val="007D0DDF"/>
    <w:rsid w:val="007D1247"/>
    <w:rsid w:val="007E0F60"/>
    <w:rsid w:val="007E1ED3"/>
    <w:rsid w:val="007E4F1D"/>
    <w:rsid w:val="007E5679"/>
    <w:rsid w:val="007E63FA"/>
    <w:rsid w:val="007E6D66"/>
    <w:rsid w:val="0080294E"/>
    <w:rsid w:val="00804A59"/>
    <w:rsid w:val="00804B3D"/>
    <w:rsid w:val="0080792B"/>
    <w:rsid w:val="008115E0"/>
    <w:rsid w:val="00812839"/>
    <w:rsid w:val="00816915"/>
    <w:rsid w:val="00820324"/>
    <w:rsid w:val="00820FCC"/>
    <w:rsid w:val="008267D5"/>
    <w:rsid w:val="00827BF1"/>
    <w:rsid w:val="00831FF9"/>
    <w:rsid w:val="00835AEE"/>
    <w:rsid w:val="00835EB6"/>
    <w:rsid w:val="00840584"/>
    <w:rsid w:val="008427E2"/>
    <w:rsid w:val="00842BEF"/>
    <w:rsid w:val="00846CFA"/>
    <w:rsid w:val="00846F96"/>
    <w:rsid w:val="00850EEA"/>
    <w:rsid w:val="00853C57"/>
    <w:rsid w:val="00854EC9"/>
    <w:rsid w:val="00855CBD"/>
    <w:rsid w:val="00862933"/>
    <w:rsid w:val="00866BB2"/>
    <w:rsid w:val="00867B76"/>
    <w:rsid w:val="0087159D"/>
    <w:rsid w:val="00876BEF"/>
    <w:rsid w:val="008803D6"/>
    <w:rsid w:val="00881B6F"/>
    <w:rsid w:val="00882EE6"/>
    <w:rsid w:val="00883D1B"/>
    <w:rsid w:val="008847C9"/>
    <w:rsid w:val="00886088"/>
    <w:rsid w:val="008933C2"/>
    <w:rsid w:val="00895320"/>
    <w:rsid w:val="008A03C3"/>
    <w:rsid w:val="008A0A52"/>
    <w:rsid w:val="008A1F43"/>
    <w:rsid w:val="008A2CCC"/>
    <w:rsid w:val="008A5672"/>
    <w:rsid w:val="008B5211"/>
    <w:rsid w:val="008C3B03"/>
    <w:rsid w:val="008C4615"/>
    <w:rsid w:val="008D19C1"/>
    <w:rsid w:val="008D4015"/>
    <w:rsid w:val="008D57F1"/>
    <w:rsid w:val="008D69FB"/>
    <w:rsid w:val="008E0E18"/>
    <w:rsid w:val="008E2253"/>
    <w:rsid w:val="008E2509"/>
    <w:rsid w:val="008E2EFA"/>
    <w:rsid w:val="008E3167"/>
    <w:rsid w:val="008E50C8"/>
    <w:rsid w:val="008E65E0"/>
    <w:rsid w:val="008E6D2F"/>
    <w:rsid w:val="008F0A80"/>
    <w:rsid w:val="008F5103"/>
    <w:rsid w:val="008F5582"/>
    <w:rsid w:val="008F5C56"/>
    <w:rsid w:val="008F6ED8"/>
    <w:rsid w:val="0090051C"/>
    <w:rsid w:val="00901AAD"/>
    <w:rsid w:val="00913CE0"/>
    <w:rsid w:val="00916830"/>
    <w:rsid w:val="00944041"/>
    <w:rsid w:val="00945445"/>
    <w:rsid w:val="00945ECF"/>
    <w:rsid w:val="0094600F"/>
    <w:rsid w:val="00947AD9"/>
    <w:rsid w:val="009527F6"/>
    <w:rsid w:val="00956AAC"/>
    <w:rsid w:val="009605BB"/>
    <w:rsid w:val="00966607"/>
    <w:rsid w:val="00977431"/>
    <w:rsid w:val="009806BE"/>
    <w:rsid w:val="00991479"/>
    <w:rsid w:val="00995559"/>
    <w:rsid w:val="009A31C0"/>
    <w:rsid w:val="009B18A9"/>
    <w:rsid w:val="009B2429"/>
    <w:rsid w:val="009B2E2F"/>
    <w:rsid w:val="009B553D"/>
    <w:rsid w:val="009C1C3F"/>
    <w:rsid w:val="009C4CE8"/>
    <w:rsid w:val="009C5523"/>
    <w:rsid w:val="009D4C8C"/>
    <w:rsid w:val="009D7CC0"/>
    <w:rsid w:val="009D7D55"/>
    <w:rsid w:val="009E00D0"/>
    <w:rsid w:val="009E0FC7"/>
    <w:rsid w:val="009E1858"/>
    <w:rsid w:val="009E5BCA"/>
    <w:rsid w:val="009F0845"/>
    <w:rsid w:val="00A03AE3"/>
    <w:rsid w:val="00A0549A"/>
    <w:rsid w:val="00A066EF"/>
    <w:rsid w:val="00A067A7"/>
    <w:rsid w:val="00A07CB5"/>
    <w:rsid w:val="00A10971"/>
    <w:rsid w:val="00A1187C"/>
    <w:rsid w:val="00A17188"/>
    <w:rsid w:val="00A17773"/>
    <w:rsid w:val="00A2354C"/>
    <w:rsid w:val="00A41FB9"/>
    <w:rsid w:val="00A43597"/>
    <w:rsid w:val="00A43E33"/>
    <w:rsid w:val="00A445FA"/>
    <w:rsid w:val="00A52693"/>
    <w:rsid w:val="00A652DB"/>
    <w:rsid w:val="00A652F2"/>
    <w:rsid w:val="00A728A7"/>
    <w:rsid w:val="00A835A4"/>
    <w:rsid w:val="00A9100C"/>
    <w:rsid w:val="00A91A2B"/>
    <w:rsid w:val="00A91D19"/>
    <w:rsid w:val="00A91EB9"/>
    <w:rsid w:val="00A93336"/>
    <w:rsid w:val="00A94DF3"/>
    <w:rsid w:val="00A95C29"/>
    <w:rsid w:val="00A96465"/>
    <w:rsid w:val="00A97CB8"/>
    <w:rsid w:val="00AA1B90"/>
    <w:rsid w:val="00AA25C8"/>
    <w:rsid w:val="00AA69F6"/>
    <w:rsid w:val="00AB12EF"/>
    <w:rsid w:val="00AC2EA6"/>
    <w:rsid w:val="00AC378B"/>
    <w:rsid w:val="00AC4107"/>
    <w:rsid w:val="00AC66A5"/>
    <w:rsid w:val="00AD4D08"/>
    <w:rsid w:val="00AE7380"/>
    <w:rsid w:val="00AE7484"/>
    <w:rsid w:val="00AF5488"/>
    <w:rsid w:val="00AF58FC"/>
    <w:rsid w:val="00B0025C"/>
    <w:rsid w:val="00B0123B"/>
    <w:rsid w:val="00B0153F"/>
    <w:rsid w:val="00B04FCC"/>
    <w:rsid w:val="00B052BC"/>
    <w:rsid w:val="00B06510"/>
    <w:rsid w:val="00B07617"/>
    <w:rsid w:val="00B154C1"/>
    <w:rsid w:val="00B16309"/>
    <w:rsid w:val="00B20045"/>
    <w:rsid w:val="00B2601E"/>
    <w:rsid w:val="00B2763C"/>
    <w:rsid w:val="00B318ED"/>
    <w:rsid w:val="00B33AA0"/>
    <w:rsid w:val="00B4551C"/>
    <w:rsid w:val="00B5082D"/>
    <w:rsid w:val="00B51ACB"/>
    <w:rsid w:val="00B53112"/>
    <w:rsid w:val="00B54063"/>
    <w:rsid w:val="00B548A7"/>
    <w:rsid w:val="00B55081"/>
    <w:rsid w:val="00B61A6A"/>
    <w:rsid w:val="00B62226"/>
    <w:rsid w:val="00B6313D"/>
    <w:rsid w:val="00B6385E"/>
    <w:rsid w:val="00B661FD"/>
    <w:rsid w:val="00B66825"/>
    <w:rsid w:val="00B71682"/>
    <w:rsid w:val="00B72532"/>
    <w:rsid w:val="00B72879"/>
    <w:rsid w:val="00B7428E"/>
    <w:rsid w:val="00B8566C"/>
    <w:rsid w:val="00B94A2A"/>
    <w:rsid w:val="00B969C5"/>
    <w:rsid w:val="00B96C3D"/>
    <w:rsid w:val="00B96D11"/>
    <w:rsid w:val="00B97BBA"/>
    <w:rsid w:val="00BA0E39"/>
    <w:rsid w:val="00BA1100"/>
    <w:rsid w:val="00BA23A5"/>
    <w:rsid w:val="00BA466B"/>
    <w:rsid w:val="00BB0BA0"/>
    <w:rsid w:val="00BB1D73"/>
    <w:rsid w:val="00BC0A02"/>
    <w:rsid w:val="00BC2959"/>
    <w:rsid w:val="00BC5736"/>
    <w:rsid w:val="00BC5C89"/>
    <w:rsid w:val="00BD43A8"/>
    <w:rsid w:val="00BE0363"/>
    <w:rsid w:val="00BE46D8"/>
    <w:rsid w:val="00BE4D7C"/>
    <w:rsid w:val="00BF3D1B"/>
    <w:rsid w:val="00C02151"/>
    <w:rsid w:val="00C03D18"/>
    <w:rsid w:val="00C05F3D"/>
    <w:rsid w:val="00C06E96"/>
    <w:rsid w:val="00C1166E"/>
    <w:rsid w:val="00C14DB2"/>
    <w:rsid w:val="00C30A5E"/>
    <w:rsid w:val="00C31692"/>
    <w:rsid w:val="00C32C53"/>
    <w:rsid w:val="00C36111"/>
    <w:rsid w:val="00C36A79"/>
    <w:rsid w:val="00C37103"/>
    <w:rsid w:val="00C40034"/>
    <w:rsid w:val="00C40372"/>
    <w:rsid w:val="00C4650A"/>
    <w:rsid w:val="00C50164"/>
    <w:rsid w:val="00C51A91"/>
    <w:rsid w:val="00C53F82"/>
    <w:rsid w:val="00C5488B"/>
    <w:rsid w:val="00C55313"/>
    <w:rsid w:val="00C56BB2"/>
    <w:rsid w:val="00C6194C"/>
    <w:rsid w:val="00C62F95"/>
    <w:rsid w:val="00C65118"/>
    <w:rsid w:val="00C706A1"/>
    <w:rsid w:val="00C721F2"/>
    <w:rsid w:val="00C74DAD"/>
    <w:rsid w:val="00C75B3E"/>
    <w:rsid w:val="00C809D4"/>
    <w:rsid w:val="00C817F7"/>
    <w:rsid w:val="00C90BE2"/>
    <w:rsid w:val="00C93AE6"/>
    <w:rsid w:val="00CA1242"/>
    <w:rsid w:val="00CA1CDC"/>
    <w:rsid w:val="00CA478B"/>
    <w:rsid w:val="00CA4DF4"/>
    <w:rsid w:val="00CB142A"/>
    <w:rsid w:val="00CB27F0"/>
    <w:rsid w:val="00CC1347"/>
    <w:rsid w:val="00CC38AD"/>
    <w:rsid w:val="00CC3E77"/>
    <w:rsid w:val="00CC7013"/>
    <w:rsid w:val="00CC7F1B"/>
    <w:rsid w:val="00CD2C6C"/>
    <w:rsid w:val="00CD7115"/>
    <w:rsid w:val="00CF02DD"/>
    <w:rsid w:val="00CF6624"/>
    <w:rsid w:val="00D001E7"/>
    <w:rsid w:val="00D07A86"/>
    <w:rsid w:val="00D10217"/>
    <w:rsid w:val="00D10B95"/>
    <w:rsid w:val="00D11158"/>
    <w:rsid w:val="00D146D0"/>
    <w:rsid w:val="00D219A3"/>
    <w:rsid w:val="00D234C3"/>
    <w:rsid w:val="00D27A23"/>
    <w:rsid w:val="00D34865"/>
    <w:rsid w:val="00D42418"/>
    <w:rsid w:val="00D427DF"/>
    <w:rsid w:val="00D429DE"/>
    <w:rsid w:val="00D455F0"/>
    <w:rsid w:val="00D45C95"/>
    <w:rsid w:val="00D46C8D"/>
    <w:rsid w:val="00D5541E"/>
    <w:rsid w:val="00D5740A"/>
    <w:rsid w:val="00D60F1C"/>
    <w:rsid w:val="00D640EA"/>
    <w:rsid w:val="00D65EFC"/>
    <w:rsid w:val="00D72917"/>
    <w:rsid w:val="00D75C2C"/>
    <w:rsid w:val="00D75F9D"/>
    <w:rsid w:val="00D7753A"/>
    <w:rsid w:val="00D90B84"/>
    <w:rsid w:val="00D90E8E"/>
    <w:rsid w:val="00D91106"/>
    <w:rsid w:val="00DA2EB7"/>
    <w:rsid w:val="00DA34F0"/>
    <w:rsid w:val="00DB308E"/>
    <w:rsid w:val="00DB5F41"/>
    <w:rsid w:val="00DC18D2"/>
    <w:rsid w:val="00DC5E05"/>
    <w:rsid w:val="00DC69F7"/>
    <w:rsid w:val="00DD11AE"/>
    <w:rsid w:val="00DD22B8"/>
    <w:rsid w:val="00DD3209"/>
    <w:rsid w:val="00DD59C1"/>
    <w:rsid w:val="00DE01C7"/>
    <w:rsid w:val="00DE235D"/>
    <w:rsid w:val="00DE4961"/>
    <w:rsid w:val="00DE5F07"/>
    <w:rsid w:val="00DF3395"/>
    <w:rsid w:val="00DF5096"/>
    <w:rsid w:val="00DF6AFD"/>
    <w:rsid w:val="00DF6B42"/>
    <w:rsid w:val="00DF6E17"/>
    <w:rsid w:val="00E00F5B"/>
    <w:rsid w:val="00E02B0D"/>
    <w:rsid w:val="00E02FE3"/>
    <w:rsid w:val="00E11D03"/>
    <w:rsid w:val="00E1235C"/>
    <w:rsid w:val="00E2327A"/>
    <w:rsid w:val="00E2734A"/>
    <w:rsid w:val="00E27674"/>
    <w:rsid w:val="00E31415"/>
    <w:rsid w:val="00E34D66"/>
    <w:rsid w:val="00E40C15"/>
    <w:rsid w:val="00E40FC8"/>
    <w:rsid w:val="00E430A0"/>
    <w:rsid w:val="00E44387"/>
    <w:rsid w:val="00E46040"/>
    <w:rsid w:val="00E47958"/>
    <w:rsid w:val="00E50D4F"/>
    <w:rsid w:val="00E51346"/>
    <w:rsid w:val="00E5405E"/>
    <w:rsid w:val="00E621C6"/>
    <w:rsid w:val="00E72AD4"/>
    <w:rsid w:val="00E73295"/>
    <w:rsid w:val="00E76AE9"/>
    <w:rsid w:val="00E84161"/>
    <w:rsid w:val="00E923D3"/>
    <w:rsid w:val="00E92F17"/>
    <w:rsid w:val="00EA0745"/>
    <w:rsid w:val="00EA7E45"/>
    <w:rsid w:val="00EB4192"/>
    <w:rsid w:val="00EB4920"/>
    <w:rsid w:val="00EC184D"/>
    <w:rsid w:val="00EC531D"/>
    <w:rsid w:val="00EC5FB2"/>
    <w:rsid w:val="00ED0C96"/>
    <w:rsid w:val="00ED2DCB"/>
    <w:rsid w:val="00EE10FF"/>
    <w:rsid w:val="00EE1398"/>
    <w:rsid w:val="00EE1B6D"/>
    <w:rsid w:val="00EE4F10"/>
    <w:rsid w:val="00EF3A7D"/>
    <w:rsid w:val="00EF3E00"/>
    <w:rsid w:val="00EF4163"/>
    <w:rsid w:val="00EF5E7A"/>
    <w:rsid w:val="00F05334"/>
    <w:rsid w:val="00F1052E"/>
    <w:rsid w:val="00F106F4"/>
    <w:rsid w:val="00F17FF3"/>
    <w:rsid w:val="00F23058"/>
    <w:rsid w:val="00F35BF8"/>
    <w:rsid w:val="00F362E9"/>
    <w:rsid w:val="00F4293B"/>
    <w:rsid w:val="00F46DAF"/>
    <w:rsid w:val="00F52BBA"/>
    <w:rsid w:val="00F55013"/>
    <w:rsid w:val="00F55F89"/>
    <w:rsid w:val="00F60960"/>
    <w:rsid w:val="00F60AF6"/>
    <w:rsid w:val="00F61150"/>
    <w:rsid w:val="00F63DFC"/>
    <w:rsid w:val="00F64EDE"/>
    <w:rsid w:val="00F6736B"/>
    <w:rsid w:val="00F740A9"/>
    <w:rsid w:val="00F80E34"/>
    <w:rsid w:val="00F81A8B"/>
    <w:rsid w:val="00F869A0"/>
    <w:rsid w:val="00F90A95"/>
    <w:rsid w:val="00F95C89"/>
    <w:rsid w:val="00F9627C"/>
    <w:rsid w:val="00FB52BC"/>
    <w:rsid w:val="00FE02D7"/>
    <w:rsid w:val="00FE2378"/>
    <w:rsid w:val="00FE6D37"/>
    <w:rsid w:val="00FF168D"/>
    <w:rsid w:val="00FF3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7F7D464C"/>
  <w15:docId w15:val="{6731E4B7-50BF-4DD4-91F8-938F2F47E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t-EE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F95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00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025C"/>
  </w:style>
  <w:style w:type="paragraph" w:styleId="Footer">
    <w:name w:val="footer"/>
    <w:basedOn w:val="Normal"/>
    <w:link w:val="FooterChar"/>
    <w:uiPriority w:val="99"/>
    <w:unhideWhenUsed/>
    <w:rsid w:val="00B00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025C"/>
  </w:style>
  <w:style w:type="paragraph" w:styleId="BalloonText">
    <w:name w:val="Balloon Text"/>
    <w:basedOn w:val="Normal"/>
    <w:link w:val="BalloonTextChar"/>
    <w:uiPriority w:val="99"/>
    <w:semiHidden/>
    <w:unhideWhenUsed/>
    <w:rsid w:val="00B002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0025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728A7"/>
    <w:pPr>
      <w:ind w:left="720"/>
      <w:contextualSpacing/>
    </w:pPr>
  </w:style>
  <w:style w:type="character" w:customStyle="1" w:styleId="FontStyle12">
    <w:name w:val="Font Style12"/>
    <w:uiPriority w:val="99"/>
    <w:rsid w:val="00545C6A"/>
    <w:rPr>
      <w:rFonts w:ascii="Times New Roman" w:hAnsi="Times New Roman" w:cs="Times New Roman"/>
      <w:sz w:val="22"/>
      <w:szCs w:val="22"/>
    </w:rPr>
  </w:style>
  <w:style w:type="paragraph" w:customStyle="1" w:styleId="paragraph">
    <w:name w:val="paragraph"/>
    <w:basedOn w:val="Normal"/>
    <w:rsid w:val="00BC5C89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et-EE"/>
    </w:rPr>
  </w:style>
  <w:style w:type="character" w:customStyle="1" w:styleId="spellingerror">
    <w:name w:val="spellingerror"/>
    <w:basedOn w:val="DefaultParagraphFont"/>
    <w:rsid w:val="00BC5C89"/>
  </w:style>
  <w:style w:type="character" w:customStyle="1" w:styleId="normaltextrun1">
    <w:name w:val="normaltextrun1"/>
    <w:basedOn w:val="DefaultParagraphFont"/>
    <w:rsid w:val="00BC5C89"/>
  </w:style>
  <w:style w:type="character" w:customStyle="1" w:styleId="eop">
    <w:name w:val="eop"/>
    <w:basedOn w:val="DefaultParagraphFont"/>
    <w:rsid w:val="00BC5C89"/>
  </w:style>
  <w:style w:type="character" w:styleId="CommentReference">
    <w:name w:val="annotation reference"/>
    <w:basedOn w:val="DefaultParagraphFont"/>
    <w:uiPriority w:val="99"/>
    <w:semiHidden/>
    <w:unhideWhenUsed/>
    <w:rsid w:val="00CC38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38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38A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38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38AD"/>
    <w:rPr>
      <w:b/>
      <w:bCs/>
      <w:lang w:eastAsia="en-US"/>
    </w:rPr>
  </w:style>
  <w:style w:type="paragraph" w:customStyle="1" w:styleId="Default">
    <w:name w:val="Default"/>
    <w:rsid w:val="00CA1242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6314F7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et-EE"/>
    </w:rPr>
  </w:style>
  <w:style w:type="character" w:customStyle="1" w:styleId="BodyTextChar">
    <w:name w:val="Body Text Char"/>
    <w:basedOn w:val="DefaultParagraphFont"/>
    <w:link w:val="BodyText"/>
    <w:rsid w:val="006314F7"/>
    <w:rPr>
      <w:rFonts w:ascii="Times New Roman" w:eastAsia="Times New Roman" w:hAnsi="Times New Roman"/>
      <w:sz w:val="24"/>
    </w:rPr>
  </w:style>
  <w:style w:type="character" w:customStyle="1" w:styleId="apple-converted-space">
    <w:name w:val="apple-converted-space"/>
    <w:rsid w:val="006314F7"/>
  </w:style>
  <w:style w:type="character" w:styleId="Emphasis">
    <w:name w:val="Emphasis"/>
    <w:basedOn w:val="DefaultParagraphFont"/>
    <w:uiPriority w:val="20"/>
    <w:qFormat/>
    <w:rsid w:val="006314F7"/>
    <w:rPr>
      <w:i/>
      <w:iCs/>
    </w:rPr>
  </w:style>
  <w:style w:type="character" w:styleId="Strong">
    <w:name w:val="Strong"/>
    <w:uiPriority w:val="22"/>
    <w:qFormat/>
    <w:rsid w:val="00020E16"/>
    <w:rPr>
      <w:b/>
      <w:bCs/>
    </w:rPr>
  </w:style>
  <w:style w:type="paragraph" w:styleId="NoSpacing">
    <w:name w:val="No Spacing"/>
    <w:uiPriority w:val="1"/>
    <w:qFormat/>
    <w:rsid w:val="00381855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38185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10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389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4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1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3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26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21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767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79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522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103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ABABAB"/>
                                                    <w:left w:val="single" w:sz="6" w:space="0" w:color="ABABAB"/>
                                                    <w:bottom w:val="none" w:sz="0" w:space="0" w:color="auto"/>
                                                    <w:right w:val="single" w:sz="6" w:space="0" w:color="ABABAB"/>
                                                  </w:divBdr>
                                                  <w:divsChild>
                                                    <w:div w:id="10946685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2131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839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75998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75190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9295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475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117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3338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7202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mk.ee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sutaja\Desktop\Steiger_kirjablank2017_1.dotx" TargetMode="External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F39101-D97C-4BE3-8CC1-766E718C5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Steiger_kirjablank2017_1</Template>
  <TotalTime>9</TotalTime>
  <Pages>3</Pages>
  <Words>212</Words>
  <Characters>1234</Characters>
  <Application>Microsoft Office Word</Application>
  <DocSecurity>0</DocSecurity>
  <Lines>10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Margit Pulk</dc:creator>
  <cp:lastModifiedBy>Evelin Krekker</cp:lastModifiedBy>
  <cp:revision>2</cp:revision>
  <cp:lastPrinted>2018-02-20T15:28:00Z</cp:lastPrinted>
  <dcterms:created xsi:type="dcterms:W3CDTF">2025-02-12T15:25:00Z</dcterms:created>
  <dcterms:modified xsi:type="dcterms:W3CDTF">2025-02-12T15:25:00Z</dcterms:modified>
</cp:coreProperties>
</file>